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DA0346" w:rsidP="000153E9">
      <w:pPr>
        <w:pStyle w:val="Title"/>
      </w:pPr>
      <w:bookmarkStart w:id="0" w:name="_GoBack"/>
      <w:r>
        <w:t>Equivalence Concept</w:t>
      </w:r>
      <w:r w:rsidR="00C51953">
        <w:t xml:space="preserve"> in Translation </w:t>
      </w:r>
    </w:p>
    <w:p w:rsidR="004D6B86" w:rsidRDefault="00DA0346" w:rsidP="000153E9">
      <w:pPr>
        <w:pStyle w:val="Title2"/>
      </w:pPr>
      <w:r>
        <w:t xml:space="preserve">Name </w:t>
      </w:r>
    </w:p>
    <w:p w:rsidR="004D6B86" w:rsidRDefault="00DA0346" w:rsidP="000153E9">
      <w:pPr>
        <w:pStyle w:val="Title2"/>
      </w:pPr>
      <w:r>
        <w:t xml:space="preserve">Institutional Affiliation </w:t>
      </w: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3E46A2" w:rsidRDefault="00DA0346" w:rsidP="000153E9">
      <w:pPr>
        <w:pStyle w:val="Title2"/>
      </w:pPr>
      <w:r>
        <w:lastRenderedPageBreak/>
        <w:t>Equivalence Concept in Translation</w:t>
      </w:r>
    </w:p>
    <w:p w:rsidR="00C51953" w:rsidRPr="003E46A2" w:rsidRDefault="00DA0346" w:rsidP="000153E9">
      <w:pPr>
        <w:pStyle w:val="Title2"/>
        <w:rPr>
          <w:b/>
        </w:rPr>
      </w:pPr>
      <w:r w:rsidRPr="003E46A2">
        <w:rPr>
          <w:b/>
        </w:rPr>
        <w:t xml:space="preserve">Introduction  </w:t>
      </w:r>
    </w:p>
    <w:p w:rsidR="00673E75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Equivalence </w:t>
      </w:r>
      <w:r w:rsidR="003E46A2">
        <w:t>concept has</w:t>
      </w:r>
      <w:r w:rsidR="0055181C">
        <w:t xml:space="preserve"> been of specific concern to the scholars in the field of translation because it has been </w:t>
      </w:r>
      <w:r w:rsidR="003E46A2">
        <w:t xml:space="preserve">indistinguishably </w:t>
      </w:r>
      <w:r w:rsidR="00E146E5">
        <w:t>linked with practical</w:t>
      </w:r>
      <w:r w:rsidR="000E4077">
        <w:t xml:space="preserve"> as well as definitional components</w:t>
      </w:r>
      <w:r w:rsidR="00E146E5">
        <w:t xml:space="preserve"> of </w:t>
      </w:r>
      <w:r w:rsidR="000E4077">
        <w:t xml:space="preserve">translation. Equivalence concept increasingly became an important </w:t>
      </w:r>
      <w:r w:rsidR="003154EA">
        <w:t>characteristi</w:t>
      </w:r>
      <w:r w:rsidR="002F0D88">
        <w:t>c of the translation theories between the 1960s and 1970s</w:t>
      </w:r>
      <w:r w:rsidR="001078C9">
        <w:t>.</w:t>
      </w:r>
      <w:r w:rsidR="00E65496">
        <w:t xml:space="preserve"> </w:t>
      </w:r>
      <w:r w:rsidR="001078C9">
        <w:t>The</w:t>
      </w:r>
      <w:r w:rsidR="00BE5422">
        <w:t xml:space="preserve"> </w:t>
      </w:r>
      <w:r w:rsidR="001078C9">
        <w:t xml:space="preserve">primary </w:t>
      </w:r>
      <w:r w:rsidR="00C3292C">
        <w:t xml:space="preserve">objective </w:t>
      </w:r>
      <w:r w:rsidR="00BE5422">
        <w:t xml:space="preserve">of the equivalence concept </w:t>
      </w:r>
      <w:r w:rsidR="00C3292C">
        <w:t xml:space="preserve">was to indicate the </w:t>
      </w:r>
      <w:r w:rsidR="00893C89">
        <w:t>TT (</w:t>
      </w:r>
      <w:r w:rsidR="00C3292C">
        <w:t>target text), and the ST (source text</w:t>
      </w:r>
      <w:r w:rsidR="00E65496">
        <w:t>)</w:t>
      </w:r>
      <w:r w:rsidR="007131CB">
        <w:t xml:space="preserve"> have some sameness</w:t>
      </w:r>
      <w:r w:rsidR="00893C89">
        <w:t>. However, th</w:t>
      </w:r>
      <w:r w:rsidR="00B9257A">
        <w:t>e fu</w:t>
      </w:r>
      <w:r w:rsidR="00A86452">
        <w:t>ndamental question was as to</w:t>
      </w:r>
      <w:r w:rsidR="007131CB">
        <w:t xml:space="preserve"> what degree and kind of sameness</w:t>
      </w:r>
      <w:r w:rsidR="00B9257A">
        <w:t xml:space="preserve"> that </w:t>
      </w:r>
      <w:r w:rsidR="00A86452">
        <w:t xml:space="preserve">gave rise </w:t>
      </w:r>
      <w:r w:rsidR="00796C96">
        <w:t xml:space="preserve">to the various types of </w:t>
      </w:r>
      <w:r w:rsidR="00D62FC0">
        <w:t xml:space="preserve">equivalence. This </w:t>
      </w:r>
      <w:r w:rsidR="006B5D70">
        <w:t>essay will</w:t>
      </w:r>
      <w:r w:rsidR="00D62FC0">
        <w:t xml:space="preserve"> critically evaluate </w:t>
      </w:r>
      <w:r w:rsidR="0054259B">
        <w:t>an</w:t>
      </w:r>
      <w:r w:rsidR="006B5D70">
        <w:t xml:space="preserve"> equivalence paradigm </w:t>
      </w:r>
      <w:r w:rsidR="00242085">
        <w:t xml:space="preserve">as has been conceptualized by different translation scholars such as </w:t>
      </w:r>
      <w:r w:rsidR="00AB3328">
        <w:t>Pym(2010), Baker(1992), Newmark(1981), Koller</w:t>
      </w:r>
      <w:r w:rsidR="00D24703">
        <w:t xml:space="preserve"> </w:t>
      </w:r>
      <w:r w:rsidR="00AB3328">
        <w:t>(1779), House(1997),Catford</w:t>
      </w:r>
      <w:r w:rsidR="00D24703">
        <w:t xml:space="preserve"> </w:t>
      </w:r>
      <w:r w:rsidR="00AB3328">
        <w:t xml:space="preserve">(1965), </w:t>
      </w:r>
      <w:r w:rsidR="00846EC5">
        <w:t>Nider and Taber</w:t>
      </w:r>
      <w:r w:rsidR="00D24703">
        <w:t xml:space="preserve"> </w:t>
      </w:r>
      <w:r w:rsidR="00846EC5">
        <w:t>(1969), Jakoson(1959), and Vinay and Darbelnet</w:t>
      </w:r>
      <w:r w:rsidR="00D24703">
        <w:t xml:space="preserve"> </w:t>
      </w:r>
      <w:r w:rsidR="00846EC5">
        <w:t>(1958).</w:t>
      </w:r>
      <w:r w:rsidR="004B3EBD">
        <w:t xml:space="preserve"> However, this paper will focus on</w:t>
      </w:r>
      <w:r w:rsidR="004657D1">
        <w:t xml:space="preserve"> the three scholars Pym, Baker, and Vinay and Darbelnet.</w:t>
      </w:r>
    </w:p>
    <w:p w:rsidR="009B25CB" w:rsidRPr="009B25CB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9B25CB">
        <w:rPr>
          <w:b/>
        </w:rPr>
        <w:t>Critical</w:t>
      </w:r>
      <w:r w:rsidR="007C365C">
        <w:rPr>
          <w:b/>
        </w:rPr>
        <w:t xml:space="preserve"> Analysis of the concept of Translation Equivalence</w:t>
      </w:r>
    </w:p>
    <w:p w:rsidR="0071282A" w:rsidRDefault="00DA0346" w:rsidP="000153E9">
      <w:pPr>
        <w:pStyle w:val="Title2"/>
        <w:jc w:val="left"/>
        <w:rPr>
          <w:b/>
        </w:rPr>
      </w:pPr>
      <w:r>
        <w:rPr>
          <w:b/>
        </w:rPr>
        <w:t>Vinay and Dar</w:t>
      </w:r>
      <w:r w:rsidR="00E47AF0" w:rsidRPr="0071282A">
        <w:rPr>
          <w:b/>
        </w:rPr>
        <w:t>belnet</w:t>
      </w:r>
    </w:p>
    <w:p w:rsidR="00C51953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 Darbelnet and </w:t>
      </w:r>
      <w:r w:rsidR="00E47AF0" w:rsidRPr="0071282A">
        <w:t>V</w:t>
      </w:r>
      <w:r w:rsidR="00830D60">
        <w:t xml:space="preserve">inay in 1958 established their ‘Stylistique Comparée du Françaiset de l' Anglais’ that is the comparative </w:t>
      </w:r>
      <w:r w:rsidR="001B2FAA">
        <w:t>stylistic evalu</w:t>
      </w:r>
      <w:r w:rsidR="005E4F5D">
        <w:t xml:space="preserve">ation of the </w:t>
      </w:r>
      <w:r w:rsidR="0041240E">
        <w:t>various procedures</w:t>
      </w:r>
      <w:r w:rsidR="00A019A1">
        <w:t xml:space="preserve"> as well as</w:t>
      </w:r>
      <w:r w:rsidR="001B2FAA">
        <w:t xml:space="preserve"> </w:t>
      </w:r>
      <w:r w:rsidR="00D07969">
        <w:t>strategies</w:t>
      </w:r>
      <w:r w:rsidR="005E4F5D">
        <w:t xml:space="preserve"> of translation</w:t>
      </w:r>
      <w:r w:rsidR="00D07969">
        <w:t xml:space="preserve"> in</w:t>
      </w:r>
      <w:r w:rsidR="001B2FAA">
        <w:t xml:space="preserve"> English and </w:t>
      </w:r>
      <w:r w:rsidR="005E4F5D">
        <w:t>French. In their</w:t>
      </w:r>
      <w:r w:rsidR="00DC3199">
        <w:t xml:space="preserve"> English language</w:t>
      </w:r>
      <w:r w:rsidR="005E4F5D">
        <w:t xml:space="preserve"> version</w:t>
      </w:r>
      <w:r w:rsidR="00D853EA">
        <w:t xml:space="preserve">, Vinay and Darbelnet differentiate between oblique and direct </w:t>
      </w:r>
      <w:r w:rsidR="008C50FB">
        <w:t>translation. Oblique translation involves free translation, and direct translation deals with</w:t>
      </w:r>
      <w:r w:rsidR="003D5E79">
        <w:t xml:space="preserve"> literal translation (p.84)</w:t>
      </w:r>
      <w:r w:rsidR="00396886">
        <w:t>.</w:t>
      </w:r>
    </w:p>
    <w:p w:rsidR="00C51953" w:rsidRDefault="00A3320D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Additionally</w:t>
      </w:r>
      <w:r w:rsidR="00DD0518">
        <w:t>,</w:t>
      </w:r>
      <w:r>
        <w:t xml:space="preserve"> Darbelnet and Vinay suggest</w:t>
      </w:r>
      <w:r w:rsidR="00396886">
        <w:t xml:space="preserve"> seven </w:t>
      </w:r>
      <w:r w:rsidR="0024165E">
        <w:t>procedures</w:t>
      </w:r>
      <w:r w:rsidR="00396886">
        <w:t xml:space="preserve"> of translation</w:t>
      </w:r>
      <w:r w:rsidR="0024165E">
        <w:t>, in which four covered oblique translation and three covered direct translation.</w:t>
      </w:r>
      <w:r w:rsidR="00396886">
        <w:t xml:space="preserve"> </w:t>
      </w:r>
      <w:r w:rsidR="0024165E">
        <w:t>These translation procedures include</w:t>
      </w:r>
      <w:r w:rsidR="00201FBF">
        <w:t xml:space="preserve"> adaptation,</w:t>
      </w:r>
      <w:r w:rsidR="00C627BA">
        <w:t xml:space="preserve"> borrowing</w:t>
      </w:r>
      <w:r w:rsidR="00B268ED">
        <w:t>, equivalence</w:t>
      </w:r>
      <w:r w:rsidR="00201FBF">
        <w:t xml:space="preserve">, </w:t>
      </w:r>
      <w:r w:rsidR="00C627BA">
        <w:t xml:space="preserve">transposition, modulation, </w:t>
      </w:r>
      <w:r w:rsidR="00B268ED">
        <w:t xml:space="preserve">calque, and </w:t>
      </w:r>
      <w:r w:rsidR="00B268ED">
        <w:lastRenderedPageBreak/>
        <w:t>literal</w:t>
      </w:r>
      <w:r w:rsidR="00201FBF">
        <w:t xml:space="preserve"> translation, </w:t>
      </w:r>
      <w:r w:rsidR="00C627BA">
        <w:t>(Vinay &amp;Darbelnet, 1958)</w:t>
      </w:r>
      <w:r w:rsidR="00A3127F">
        <w:t>. Through</w:t>
      </w:r>
      <w:r w:rsidR="00B921D7">
        <w:t xml:space="preserve"> this translation </w:t>
      </w:r>
      <w:r w:rsidR="007343EE">
        <w:t>procedures, Vinay</w:t>
      </w:r>
      <w:r w:rsidR="00B921D7">
        <w:t xml:space="preserve"> &amp;</w:t>
      </w:r>
      <w:r w:rsidR="0021037A">
        <w:t>Darbelnet indicates</w:t>
      </w:r>
      <w:r w:rsidR="00B13B68">
        <w:t xml:space="preserve"> the</w:t>
      </w:r>
      <w:r w:rsidR="00125DA0">
        <w:t xml:space="preserve"> effect</w:t>
      </w:r>
      <w:r w:rsidR="00B13B68">
        <w:t xml:space="preserve"> in terms of style in </w:t>
      </w:r>
      <w:r w:rsidR="00CC3A86">
        <w:t>the SL</w:t>
      </w:r>
      <w:r w:rsidR="00B13B68">
        <w:t xml:space="preserve"> (source language)</w:t>
      </w:r>
      <w:r w:rsidR="00003886">
        <w:t xml:space="preserve"> can mainly be upheld</w:t>
      </w:r>
      <w:r w:rsidR="0043420E">
        <w:t xml:space="preserve"> in the</w:t>
      </w:r>
      <w:r w:rsidR="004A1154">
        <w:t xml:space="preserve"> text of TL</w:t>
      </w:r>
      <w:r w:rsidR="0043420E">
        <w:t xml:space="preserve"> (target language</w:t>
      </w:r>
      <w:r w:rsidR="004A1154">
        <w:t xml:space="preserve">). Thus in situations </w:t>
      </w:r>
      <w:r w:rsidR="00CC3A86">
        <w:t xml:space="preserve">translators are </w:t>
      </w:r>
      <w:r w:rsidR="004E7AAB">
        <w:t>dealing with the linguistic units such as clichés, idioms, and proverbs, equivalence</w:t>
      </w:r>
      <w:r w:rsidR="007343EE">
        <w:t xml:space="preserve"> on them should not be soug</w:t>
      </w:r>
      <w:r w:rsidR="004F559E">
        <w:t>ht at the image but its</w:t>
      </w:r>
      <w:r w:rsidR="007343EE">
        <w:t xml:space="preserve"> </w:t>
      </w:r>
      <w:r w:rsidR="00C03725">
        <w:t>sensitivity. Vinay</w:t>
      </w:r>
      <w:r w:rsidR="0076373B">
        <w:t xml:space="preserve"> &amp; </w:t>
      </w:r>
      <w:r w:rsidR="00011A12">
        <w:t>Darbelnet (</w:t>
      </w:r>
      <w:r w:rsidR="00180557">
        <w:t>1958</w:t>
      </w:r>
      <w:r w:rsidR="0076373B">
        <w:t>)</w:t>
      </w:r>
      <w:r w:rsidR="0090731A">
        <w:t xml:space="preserve"> considered as sufficient and nece</w:t>
      </w:r>
      <w:r w:rsidR="00AD4AF5">
        <w:t>ssary for similar phrases and terms between a given pair of languages</w:t>
      </w:r>
      <w:r w:rsidR="0090731A">
        <w:t xml:space="preserve"> </w:t>
      </w:r>
      <w:r w:rsidR="00AD4AF5">
        <w:t xml:space="preserve">to be </w:t>
      </w:r>
      <w:r w:rsidR="00B220CF">
        <w:t xml:space="preserve">accepted generally and </w:t>
      </w:r>
      <w:r w:rsidR="00AD4AF5">
        <w:t>included in</w:t>
      </w:r>
      <w:r w:rsidR="00011A12">
        <w:t xml:space="preserve"> the </w:t>
      </w:r>
      <w:r w:rsidR="004657D1">
        <w:t xml:space="preserve">bilingual </w:t>
      </w:r>
      <w:r w:rsidR="00011A12">
        <w:t xml:space="preserve">dictionary </w:t>
      </w:r>
      <w:r w:rsidR="004657D1">
        <w:t>as the complete equivalents.</w:t>
      </w:r>
    </w:p>
    <w:p w:rsidR="00281CBB" w:rsidRDefault="00DA0346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281CBB">
        <w:rPr>
          <w:b/>
        </w:rPr>
        <w:t xml:space="preserve">Mona Baker </w:t>
      </w:r>
    </w:p>
    <w:p w:rsidR="00445B1E" w:rsidRDefault="00DA0346" w:rsidP="003D4261">
      <w:pPr>
        <w:pStyle w:val="Title2"/>
        <w:spacing w:before="100" w:beforeAutospacing="1" w:after="100" w:afterAutospacing="1"/>
        <w:ind w:firstLine="720"/>
        <w:contextualSpacing/>
        <w:jc w:val="left"/>
      </w:pPr>
      <w:r w:rsidRPr="00445B1E">
        <w:t>Mona Baker</w:t>
      </w:r>
      <w:r w:rsidR="003409B6">
        <w:t xml:space="preserve"> addresses the various </w:t>
      </w:r>
      <w:r w:rsidR="006843EB">
        <w:t>existing</w:t>
      </w:r>
      <w:r w:rsidR="003409B6">
        <w:t xml:space="preserve"> equival</w:t>
      </w:r>
      <w:r w:rsidR="00FC152A">
        <w:t xml:space="preserve">ence issues through the adoption of the considerably </w:t>
      </w:r>
      <w:r w:rsidR="00441606">
        <w:t>neutral strategy</w:t>
      </w:r>
      <w:r w:rsidR="00FC152A">
        <w:t xml:space="preserve"> when she indicates</w:t>
      </w:r>
      <w:r w:rsidR="00C21A7E">
        <w:t xml:space="preserve"> that equivalence in language translation is a relative </w:t>
      </w:r>
      <w:r w:rsidR="00174EBC">
        <w:t>assumption</w:t>
      </w:r>
      <w:r w:rsidR="00EC4DF4">
        <w:t xml:space="preserve"> since it is usually affected</w:t>
      </w:r>
      <w:r w:rsidR="00C21A7E">
        <w:t xml:space="preserve"> by several cultural </w:t>
      </w:r>
      <w:r w:rsidR="006843EB">
        <w:t>and</w:t>
      </w:r>
      <w:r w:rsidR="00EC4DF4">
        <w:t xml:space="preserve"> </w:t>
      </w:r>
      <w:r w:rsidR="00357425">
        <w:t>linguistic elements (p.7</w:t>
      </w:r>
      <w:r w:rsidR="006843EB">
        <w:t>)</w:t>
      </w:r>
      <w:r w:rsidR="0087181D">
        <w:t>. Notably,</w:t>
      </w:r>
      <w:r w:rsidR="0066712B">
        <w:t xml:space="preserve"> different sections</w:t>
      </w:r>
      <w:r w:rsidR="006843EB">
        <w:t xml:space="preserve"> of Mona Baker’s </w:t>
      </w:r>
      <w:r w:rsidR="0085514B">
        <w:t>book</w:t>
      </w:r>
      <w:r w:rsidR="00690A7A" w:rsidRPr="00690A7A">
        <w:rPr>
          <w:i/>
          <w:iCs/>
          <w:noProof/>
        </w:rPr>
        <w:t xml:space="preserve"> </w:t>
      </w:r>
      <w:r w:rsidR="00690A7A" w:rsidRPr="00690A7A">
        <w:rPr>
          <w:iCs/>
          <w:noProof/>
        </w:rPr>
        <w:t>(</w:t>
      </w:r>
      <w:r w:rsidR="00690A7A">
        <w:rPr>
          <w:i/>
          <w:iCs/>
          <w:noProof/>
        </w:rPr>
        <w:t>In Other Words</w:t>
      </w:r>
      <w:r w:rsidR="00690A7A" w:rsidRPr="00690A7A">
        <w:rPr>
          <w:iCs/>
          <w:noProof/>
        </w:rPr>
        <w:t>)</w:t>
      </w:r>
      <w:r w:rsidR="00690A7A">
        <w:rPr>
          <w:iCs/>
          <w:noProof/>
        </w:rPr>
        <w:t xml:space="preserve"> </w:t>
      </w:r>
      <w:r w:rsidR="0085514B">
        <w:t>are</w:t>
      </w:r>
      <w:r w:rsidR="00B156E8">
        <w:t xml:space="preserve"> organized</w:t>
      </w:r>
      <w:r w:rsidR="0087181D">
        <w:t xml:space="preserve"> around various types of </w:t>
      </w:r>
      <w:r w:rsidR="00174EBC">
        <w:t xml:space="preserve">equivalence; </w:t>
      </w:r>
      <w:r w:rsidR="0085514B">
        <w:t>pragmatic</w:t>
      </w:r>
      <w:r w:rsidR="00174EBC">
        <w:t xml:space="preserve"> </w:t>
      </w:r>
      <w:r w:rsidR="003A4417">
        <w:t>level,</w:t>
      </w:r>
      <w:r w:rsidR="0085514B">
        <w:t xml:space="preserve"> text</w:t>
      </w:r>
      <w:r w:rsidR="00174EBC">
        <w:t xml:space="preserve"> level</w:t>
      </w:r>
      <w:r w:rsidR="0085514B">
        <w:t>, grammar</w:t>
      </w:r>
      <w:r w:rsidR="00174EBC">
        <w:t xml:space="preserve"> level</w:t>
      </w:r>
      <w:r w:rsidR="0085514B">
        <w:t>, phrase</w:t>
      </w:r>
      <w:r w:rsidR="00174EBC">
        <w:t xml:space="preserve"> level</w:t>
      </w:r>
      <w:r w:rsidR="0085514B">
        <w:t>, and word</w:t>
      </w:r>
      <w:r w:rsidR="00174EBC">
        <w:t xml:space="preserve"> level</w:t>
      </w:r>
      <w:r w:rsidR="0085514B">
        <w:t>. Hence the origin of</w:t>
      </w:r>
      <w:r w:rsidR="005E0FD8">
        <w:t xml:space="preserve"> pragmatic, textual, and grammatical</w:t>
      </w:r>
      <w:r w:rsidR="0085514B">
        <w:t xml:space="preserve"> equivalence</w:t>
      </w:r>
      <w:r w:rsidR="00EB2579">
        <w:t>. Grammatical equivalence</w:t>
      </w:r>
      <w:r w:rsidR="003053FA">
        <w:t xml:space="preserve"> deals with a</w:t>
      </w:r>
      <w:r w:rsidR="00EB2579">
        <w:t xml:space="preserve"> </w:t>
      </w:r>
      <w:r w:rsidR="00FB7618">
        <w:t>variety</w:t>
      </w:r>
      <w:r w:rsidR="00EB2579">
        <w:t xml:space="preserve"> of morphological types </w:t>
      </w:r>
      <w:r w:rsidR="00606A5A">
        <w:t>between</w:t>
      </w:r>
      <w:r w:rsidR="005D558E">
        <w:t xml:space="preserve"> different languages and</w:t>
      </w:r>
      <w:r w:rsidR="00606A5A">
        <w:t xml:space="preserve"> the difficultness that involves </w:t>
      </w:r>
      <w:r w:rsidR="00C3098A">
        <w:t>in the identification of the</w:t>
      </w:r>
      <w:r w:rsidR="00C55861">
        <w:t xml:space="preserve"> equivalent word</w:t>
      </w:r>
      <w:r w:rsidR="00E86B3E">
        <w:t xml:space="preserve"> or phrase</w:t>
      </w:r>
      <w:r w:rsidR="006E79AE">
        <w:t xml:space="preserve"> in the target text due to the existence of</w:t>
      </w:r>
      <w:r w:rsidR="00C55861">
        <w:t xml:space="preserve"> many gra</w:t>
      </w:r>
      <w:r w:rsidR="006E79AE">
        <w:t xml:space="preserve">mmatical rules </w:t>
      </w:r>
      <w:r w:rsidR="00E86B3E">
        <w:t>across</w:t>
      </w:r>
      <w:r w:rsidR="00C55861">
        <w:t xml:space="preserve"> the languages.</w:t>
      </w:r>
      <w:r w:rsidR="00F80A50">
        <w:t xml:space="preserve"> Textual equivalence, on the other hand, is the type of equality that can only be achieved between </w:t>
      </w:r>
      <w:r w:rsidR="000B3C07">
        <w:t xml:space="preserve">target text (TT) and source </w:t>
      </w:r>
      <w:r w:rsidR="0030324B">
        <w:t>text (</w:t>
      </w:r>
      <w:r w:rsidR="00F07D22">
        <w:t>ST) in terms of information as well as</w:t>
      </w:r>
      <w:r w:rsidR="000B3C07">
        <w:t xml:space="preserve"> </w:t>
      </w:r>
      <w:r w:rsidR="00F07D22">
        <w:t>cohesion. Lastly</w:t>
      </w:r>
      <w:r w:rsidR="0030324B">
        <w:t xml:space="preserve">, pragmatic </w:t>
      </w:r>
      <w:r w:rsidR="00F07D22">
        <w:t>equivalence deals</w:t>
      </w:r>
      <w:r w:rsidR="00BE7375">
        <w:t xml:space="preserve"> with</w:t>
      </w:r>
      <w:r w:rsidR="001F7D73">
        <w:t xml:space="preserve"> the </w:t>
      </w:r>
      <w:r w:rsidR="00305000">
        <w:t>implicature</w:t>
      </w:r>
      <w:r w:rsidR="001F7D73">
        <w:t xml:space="preserve"> by focusing on w</w:t>
      </w:r>
      <w:r w:rsidR="005E0FD8">
        <w:t>hat is implied or tended rather than</w:t>
      </w:r>
      <w:r w:rsidR="001F7D73">
        <w:t xml:space="preserve"> what is said in a particular text.</w:t>
      </w:r>
      <w:sdt>
        <w:sdtPr>
          <w:id w:val="1505620985"/>
          <w:citation/>
        </w:sdtPr>
        <w:sdtEndPr/>
        <w:sdtContent>
          <w:r w:rsidR="00E53101">
            <w:fldChar w:fldCharType="begin"/>
          </w:r>
          <w:r w:rsidR="00E53101">
            <w:rPr>
              <w:lang w:val="en-GB"/>
            </w:rPr>
            <w:instrText xml:space="preserve"> CITATION Mon92 \l 2057 </w:instrText>
          </w:r>
          <w:r w:rsidR="00E53101">
            <w:fldChar w:fldCharType="separate"/>
          </w:r>
          <w:r w:rsidR="00E53101">
            <w:rPr>
              <w:noProof/>
              <w:lang w:val="en-GB"/>
            </w:rPr>
            <w:t xml:space="preserve"> </w:t>
          </w:r>
          <w:r w:rsidR="00E53101" w:rsidRPr="00E53101">
            <w:rPr>
              <w:noProof/>
              <w:lang w:val="en-GB"/>
            </w:rPr>
            <w:t>(Baker, 1992)</w:t>
          </w:r>
          <w:r w:rsidR="00E53101">
            <w:fldChar w:fldCharType="end"/>
          </w:r>
        </w:sdtContent>
      </w:sdt>
    </w:p>
    <w:p w:rsidR="003D4261" w:rsidRDefault="003D4261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</w:p>
    <w:p w:rsidR="003D4261" w:rsidRDefault="003D4261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</w:p>
    <w:p w:rsidR="00305000" w:rsidRDefault="00DA0346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305000">
        <w:rPr>
          <w:b/>
        </w:rPr>
        <w:lastRenderedPageBreak/>
        <w:t xml:space="preserve">Pym </w:t>
      </w:r>
    </w:p>
    <w:p w:rsidR="00E24CB2" w:rsidRDefault="00DA0346" w:rsidP="003D4261">
      <w:pPr>
        <w:pStyle w:val="Title2"/>
        <w:spacing w:before="100" w:beforeAutospacing="1" w:after="100" w:afterAutospacing="1"/>
        <w:ind w:firstLine="720"/>
        <w:contextualSpacing/>
        <w:jc w:val="left"/>
      </w:pPr>
      <w:r w:rsidRPr="003B6EAF">
        <w:t xml:space="preserve">According to </w:t>
      </w:r>
      <w:r w:rsidR="003B6EAF" w:rsidRPr="003B6EAF">
        <w:t>Pym (</w:t>
      </w:r>
      <w:r w:rsidRPr="003B6EAF">
        <w:t xml:space="preserve">2010) claims that </w:t>
      </w:r>
      <w:r w:rsidR="003B6EAF">
        <w:t xml:space="preserve">different languages are equivalent and there is only </w:t>
      </w:r>
      <w:r w:rsidR="00714207">
        <w:t xml:space="preserve">assumed equivalence </w:t>
      </w:r>
      <w:r w:rsidR="0030128D">
        <w:t>(p.38</w:t>
      </w:r>
      <w:r w:rsidR="001B5E3F">
        <w:t>)</w:t>
      </w:r>
      <w:r w:rsidR="0099701D">
        <w:t>.</w:t>
      </w:r>
      <w:r w:rsidR="0061128D">
        <w:t xml:space="preserve"> </w:t>
      </w:r>
      <w:r w:rsidR="0030128D">
        <w:t>Specifically,</w:t>
      </w:r>
      <w:r w:rsidR="0061128D">
        <w:t xml:space="preserve"> Pym believes that</w:t>
      </w:r>
      <w:r w:rsidR="0099701D">
        <w:t xml:space="preserve"> equivalence is the relationship of equal values between target text and source text</w:t>
      </w:r>
      <w:r w:rsidR="00152D5A">
        <w:t xml:space="preserve"> segments which can be established on </w:t>
      </w:r>
      <w:r w:rsidR="00245337">
        <w:t>any linguistic</w:t>
      </w:r>
      <w:r w:rsidR="00152D5A">
        <w:t xml:space="preserve"> or pragmatic level</w:t>
      </w:r>
      <w:r w:rsidR="00245337">
        <w:t xml:space="preserve"> from </w:t>
      </w:r>
      <w:r w:rsidR="00D05C38">
        <w:t>structure</w:t>
      </w:r>
      <w:r w:rsidR="00245337">
        <w:t xml:space="preserve"> to functionality level</w:t>
      </w:r>
      <w:r w:rsidR="0030128D">
        <w:t xml:space="preserve"> (p.8</w:t>
      </w:r>
      <w:r w:rsidR="002F2C57">
        <w:t>).</w:t>
      </w:r>
      <w:r w:rsidR="00184E7D">
        <w:t xml:space="preserve"> Pym (</w:t>
      </w:r>
      <w:r w:rsidR="002512F9">
        <w:t>2010</w:t>
      </w:r>
      <w:r w:rsidR="00184E7D">
        <w:t>) differentiated</w:t>
      </w:r>
      <w:r w:rsidR="002512F9">
        <w:t xml:space="preserve"> </w:t>
      </w:r>
      <w:r w:rsidR="00DF4F0B">
        <w:t xml:space="preserve">between directional equivalence and natural </w:t>
      </w:r>
      <w:r w:rsidR="00184E7D">
        <w:t>equivalence. Natural</w:t>
      </w:r>
      <w:r w:rsidR="00DF4F0B">
        <w:t xml:space="preserve"> equivalent usually exist</w:t>
      </w:r>
      <w:r w:rsidR="00D05C38">
        <w:t>ed</w:t>
      </w:r>
      <w:r w:rsidR="00DF4F0B">
        <w:t xml:space="preserve"> </w:t>
      </w:r>
      <w:r w:rsidR="00184E7D">
        <w:t xml:space="preserve">across the languages before the </w:t>
      </w:r>
      <w:r w:rsidR="00C76CC7">
        <w:t xml:space="preserve">translation act as well as is </w:t>
      </w:r>
      <w:r w:rsidR="00184E7D">
        <w:t>not i</w:t>
      </w:r>
      <w:r w:rsidR="0030128D">
        <w:t>nfluenced by directionality (p.8</w:t>
      </w:r>
      <w:r w:rsidR="00184E7D">
        <w:t>)</w:t>
      </w:r>
      <w:r w:rsidR="00CB5B4A">
        <w:t>. C</w:t>
      </w:r>
      <w:r w:rsidR="00EF6590">
        <w:t>ontrary, directional equivalenc</w:t>
      </w:r>
      <w:r w:rsidR="00D05C38">
        <w:t>e theories give translators the liberty to choose among</w:t>
      </w:r>
      <w:r w:rsidR="00345A06">
        <w:t xml:space="preserve"> several </w:t>
      </w:r>
      <w:r w:rsidR="00DC0547">
        <w:t>approaches of translation</w:t>
      </w:r>
      <w:r w:rsidR="00345A06">
        <w:t xml:space="preserve"> which are not affected by the directions of the source text (ST)</w:t>
      </w:r>
      <w:sdt>
        <w:sdtPr>
          <w:id w:val="1699429220"/>
          <w:citation/>
        </w:sdtPr>
        <w:sdtEndPr/>
        <w:sdtContent>
          <w:r w:rsidR="00BD78EE">
            <w:fldChar w:fldCharType="begin"/>
          </w:r>
          <w:r w:rsidR="00BD78EE">
            <w:rPr>
              <w:lang w:val="en-GB"/>
            </w:rPr>
            <w:instrText xml:space="preserve"> CITATION Alb10 \l 2057 </w:instrText>
          </w:r>
          <w:r w:rsidR="00BD78EE">
            <w:fldChar w:fldCharType="separate"/>
          </w:r>
          <w:r w:rsidR="00BD78EE">
            <w:rPr>
              <w:noProof/>
              <w:lang w:val="en-GB"/>
            </w:rPr>
            <w:t xml:space="preserve"> </w:t>
          </w:r>
          <w:r w:rsidR="00BD78EE" w:rsidRPr="00BD78EE">
            <w:rPr>
              <w:noProof/>
              <w:lang w:val="en-GB"/>
            </w:rPr>
            <w:t>(Pym, 2010)</w:t>
          </w:r>
          <w:r w:rsidR="00BD78EE">
            <w:fldChar w:fldCharType="end"/>
          </w:r>
        </w:sdtContent>
      </w:sdt>
      <w:r w:rsidR="00345A06">
        <w:t xml:space="preserve">. </w:t>
      </w: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990162" w:rsidRDefault="00990162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A0346" w:rsidP="00990162">
      <w:pPr>
        <w:pStyle w:val="Title2"/>
        <w:spacing w:before="100" w:beforeAutospacing="1" w:after="100" w:afterAutospacing="1"/>
        <w:contextualSpacing/>
      </w:pPr>
      <w:r>
        <w:t>References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Baker, M. (1992). </w:t>
      </w:r>
      <w:r>
        <w:rPr>
          <w:i/>
          <w:iCs/>
          <w:noProof/>
        </w:rPr>
        <w:t>In Other Words. A Coursebook on Translation.</w:t>
      </w:r>
      <w:r>
        <w:rPr>
          <w:noProof/>
        </w:rPr>
        <w:t xml:space="preserve"> London.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Vinay, J.P. and  Darbelnet,  J. (1958). </w:t>
      </w:r>
      <w:r>
        <w:rPr>
          <w:i/>
          <w:iCs/>
          <w:noProof/>
        </w:rPr>
        <w:t>Stylistique Comparée du Francais et de l' Anglais: Méthode de Traduction.</w:t>
      </w:r>
      <w:r>
        <w:rPr>
          <w:noProof/>
        </w:rPr>
        <w:t xml:space="preserve"> Paris: Didier.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Pym, A. (2010). </w:t>
      </w:r>
      <w:r>
        <w:rPr>
          <w:i/>
          <w:iCs/>
          <w:noProof/>
        </w:rPr>
        <w:t>A method in Translation History.</w:t>
      </w:r>
      <w:r>
        <w:rPr>
          <w:noProof/>
        </w:rPr>
        <w:t xml:space="preserve"> Manchester: St Jerome.</w:t>
      </w:r>
    </w:p>
    <w:p w:rsidR="00C51953" w:rsidRDefault="00DA0346" w:rsidP="00990162">
      <w:pPr>
        <w:pStyle w:val="Title2"/>
        <w:spacing w:before="100" w:beforeAutospacing="1" w:after="100" w:afterAutospacing="1"/>
        <w:ind w:left="1004" w:hanging="720"/>
        <w:contextualSpacing/>
        <w:jc w:val="left"/>
      </w:pPr>
      <w:r>
        <w:fldChar w:fldCharType="end"/>
      </w:r>
    </w:p>
    <w:p w:rsidR="00C51953" w:rsidRDefault="00C51953" w:rsidP="000153E9">
      <w:pPr>
        <w:pStyle w:val="Title2"/>
      </w:pPr>
    </w:p>
    <w:p w:rsidR="0071282A" w:rsidRDefault="0071282A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87181D" w:rsidRDefault="0087181D" w:rsidP="000153E9">
      <w:pPr>
        <w:pStyle w:val="Title2"/>
      </w:pPr>
    </w:p>
    <w:p w:rsidR="0087181D" w:rsidRDefault="0087181D" w:rsidP="000153E9">
      <w:pPr>
        <w:pStyle w:val="Title2"/>
      </w:pPr>
    </w:p>
    <w:p w:rsidR="0087181D" w:rsidRDefault="0087181D" w:rsidP="000153E9">
      <w:pPr>
        <w:pStyle w:val="Title2"/>
      </w:pPr>
    </w:p>
    <w:bookmarkEnd w:id="0"/>
    <w:p w:rsidR="0087181D" w:rsidRDefault="0087181D" w:rsidP="000153E9">
      <w:pPr>
        <w:pStyle w:val="Title2"/>
      </w:pPr>
    </w:p>
    <w:sectPr w:rsidR="0087181D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536" w:rsidRDefault="00792536">
      <w:pPr>
        <w:spacing w:line="240" w:lineRule="auto"/>
      </w:pPr>
      <w:r>
        <w:separator/>
      </w:r>
    </w:p>
  </w:endnote>
  <w:endnote w:type="continuationSeparator" w:id="0">
    <w:p w:rsidR="00792536" w:rsidRDefault="0079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536" w:rsidRDefault="00792536">
      <w:pPr>
        <w:spacing w:line="240" w:lineRule="auto"/>
      </w:pPr>
      <w:r>
        <w:separator/>
      </w:r>
    </w:p>
  </w:footnote>
  <w:footnote w:type="continuationSeparator" w:id="0">
    <w:p w:rsidR="00792536" w:rsidRDefault="007925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2A4F40" w:rsidTr="002A4F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792536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7131CB">
                <w:t xml:space="preserve">EQUIVALENCE CONCEPT </w:t>
              </w:r>
            </w:sdtContent>
          </w:sdt>
        </w:p>
      </w:tc>
      <w:tc>
        <w:tcPr>
          <w:tcW w:w="1080" w:type="dxa"/>
        </w:tcPr>
        <w:p w:rsidR="004D6B86" w:rsidRDefault="00DA034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C120D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2A4F40" w:rsidTr="002A4F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DA0346" w:rsidP="00C51953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7131CB">
                <w:t xml:space="preserve">EQUIVALENCE CONCEPT </w:t>
              </w:r>
            </w:sdtContent>
          </w:sdt>
        </w:p>
      </w:tc>
      <w:tc>
        <w:tcPr>
          <w:tcW w:w="1080" w:type="dxa"/>
        </w:tcPr>
        <w:p w:rsidR="004D6B86" w:rsidRDefault="00DA034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131CB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8E"/>
    <w:rsid w:val="00003886"/>
    <w:rsid w:val="00006BBA"/>
    <w:rsid w:val="0001010E"/>
    <w:rsid w:val="00011A12"/>
    <w:rsid w:val="000153E9"/>
    <w:rsid w:val="000217F5"/>
    <w:rsid w:val="00032417"/>
    <w:rsid w:val="00082AC7"/>
    <w:rsid w:val="00097169"/>
    <w:rsid w:val="000B3C07"/>
    <w:rsid w:val="000E4077"/>
    <w:rsid w:val="001078C9"/>
    <w:rsid w:val="00114BFA"/>
    <w:rsid w:val="00125DA0"/>
    <w:rsid w:val="00152D5A"/>
    <w:rsid w:val="001602E3"/>
    <w:rsid w:val="00160C0C"/>
    <w:rsid w:val="001664A2"/>
    <w:rsid w:val="00170521"/>
    <w:rsid w:val="00174EBC"/>
    <w:rsid w:val="00180557"/>
    <w:rsid w:val="00184E7D"/>
    <w:rsid w:val="001A3AAE"/>
    <w:rsid w:val="001B2FAA"/>
    <w:rsid w:val="001B4848"/>
    <w:rsid w:val="001B5E3F"/>
    <w:rsid w:val="001F447A"/>
    <w:rsid w:val="001F7399"/>
    <w:rsid w:val="001F7D73"/>
    <w:rsid w:val="00201FBF"/>
    <w:rsid w:val="0021037A"/>
    <w:rsid w:val="00212319"/>
    <w:rsid w:val="00225BE3"/>
    <w:rsid w:val="0024165E"/>
    <w:rsid w:val="00242085"/>
    <w:rsid w:val="00245337"/>
    <w:rsid w:val="002512F9"/>
    <w:rsid w:val="00274E0A"/>
    <w:rsid w:val="00281CBB"/>
    <w:rsid w:val="002A42CD"/>
    <w:rsid w:val="002A4F40"/>
    <w:rsid w:val="002B6153"/>
    <w:rsid w:val="002C627C"/>
    <w:rsid w:val="002F0D88"/>
    <w:rsid w:val="002F2C57"/>
    <w:rsid w:val="0030128D"/>
    <w:rsid w:val="0030324B"/>
    <w:rsid w:val="00305000"/>
    <w:rsid w:val="003053FA"/>
    <w:rsid w:val="00307586"/>
    <w:rsid w:val="003154EA"/>
    <w:rsid w:val="00326053"/>
    <w:rsid w:val="00336906"/>
    <w:rsid w:val="003409B6"/>
    <w:rsid w:val="00345333"/>
    <w:rsid w:val="00345A06"/>
    <w:rsid w:val="00357425"/>
    <w:rsid w:val="00370137"/>
    <w:rsid w:val="00396886"/>
    <w:rsid w:val="003A06C6"/>
    <w:rsid w:val="003A4417"/>
    <w:rsid w:val="003B1A36"/>
    <w:rsid w:val="003B1FCB"/>
    <w:rsid w:val="003B6EAF"/>
    <w:rsid w:val="003C19E2"/>
    <w:rsid w:val="003D4261"/>
    <w:rsid w:val="003D5E79"/>
    <w:rsid w:val="003E36B1"/>
    <w:rsid w:val="003E4162"/>
    <w:rsid w:val="003E46A2"/>
    <w:rsid w:val="003F7CBD"/>
    <w:rsid w:val="0041240E"/>
    <w:rsid w:val="0043420E"/>
    <w:rsid w:val="00441606"/>
    <w:rsid w:val="00445B1E"/>
    <w:rsid w:val="004657D1"/>
    <w:rsid w:val="00481CF8"/>
    <w:rsid w:val="00492C2D"/>
    <w:rsid w:val="004A1154"/>
    <w:rsid w:val="004A3D87"/>
    <w:rsid w:val="004B18A9"/>
    <w:rsid w:val="004B3EBD"/>
    <w:rsid w:val="004C4A64"/>
    <w:rsid w:val="004D4F8C"/>
    <w:rsid w:val="004D6B86"/>
    <w:rsid w:val="004E7AAB"/>
    <w:rsid w:val="004F559E"/>
    <w:rsid w:val="00504F88"/>
    <w:rsid w:val="0054259B"/>
    <w:rsid w:val="0055181C"/>
    <w:rsid w:val="0055242C"/>
    <w:rsid w:val="00595412"/>
    <w:rsid w:val="005D558E"/>
    <w:rsid w:val="005E0FD8"/>
    <w:rsid w:val="005E4F5D"/>
    <w:rsid w:val="00606A5A"/>
    <w:rsid w:val="0061128D"/>
    <w:rsid w:val="0061747E"/>
    <w:rsid w:val="00641876"/>
    <w:rsid w:val="00645290"/>
    <w:rsid w:val="0066712B"/>
    <w:rsid w:val="00673E75"/>
    <w:rsid w:val="006843EB"/>
    <w:rsid w:val="00684C26"/>
    <w:rsid w:val="00690A7A"/>
    <w:rsid w:val="006B015B"/>
    <w:rsid w:val="006B5D70"/>
    <w:rsid w:val="006C0584"/>
    <w:rsid w:val="006C120D"/>
    <w:rsid w:val="006C162F"/>
    <w:rsid w:val="006D7EE9"/>
    <w:rsid w:val="006E79AE"/>
    <w:rsid w:val="0071282A"/>
    <w:rsid w:val="007131CB"/>
    <w:rsid w:val="00714207"/>
    <w:rsid w:val="007244DE"/>
    <w:rsid w:val="007343EE"/>
    <w:rsid w:val="00750C5E"/>
    <w:rsid w:val="0076373B"/>
    <w:rsid w:val="00792536"/>
    <w:rsid w:val="00796C96"/>
    <w:rsid w:val="007C365C"/>
    <w:rsid w:val="0081390C"/>
    <w:rsid w:val="00816831"/>
    <w:rsid w:val="00830D60"/>
    <w:rsid w:val="00837D67"/>
    <w:rsid w:val="00846EC5"/>
    <w:rsid w:val="0085514B"/>
    <w:rsid w:val="0087181D"/>
    <w:rsid w:val="008747E8"/>
    <w:rsid w:val="00885EDE"/>
    <w:rsid w:val="00893C89"/>
    <w:rsid w:val="008A2A83"/>
    <w:rsid w:val="008A78F1"/>
    <w:rsid w:val="008C50FB"/>
    <w:rsid w:val="0090731A"/>
    <w:rsid w:val="00910102"/>
    <w:rsid w:val="00910F0E"/>
    <w:rsid w:val="00961AE5"/>
    <w:rsid w:val="00990162"/>
    <w:rsid w:val="0099701D"/>
    <w:rsid w:val="009A2C38"/>
    <w:rsid w:val="009B25CB"/>
    <w:rsid w:val="009F0414"/>
    <w:rsid w:val="00A019A1"/>
    <w:rsid w:val="00A3127F"/>
    <w:rsid w:val="00A3320D"/>
    <w:rsid w:val="00A42A22"/>
    <w:rsid w:val="00A4757D"/>
    <w:rsid w:val="00A7483F"/>
    <w:rsid w:val="00A77F6B"/>
    <w:rsid w:val="00A81BB2"/>
    <w:rsid w:val="00A86452"/>
    <w:rsid w:val="00AA5C05"/>
    <w:rsid w:val="00AB3328"/>
    <w:rsid w:val="00AD4AF5"/>
    <w:rsid w:val="00AE492D"/>
    <w:rsid w:val="00B03BA4"/>
    <w:rsid w:val="00B04D13"/>
    <w:rsid w:val="00B13B68"/>
    <w:rsid w:val="00B156E8"/>
    <w:rsid w:val="00B220CF"/>
    <w:rsid w:val="00B268ED"/>
    <w:rsid w:val="00B330EB"/>
    <w:rsid w:val="00B55B3A"/>
    <w:rsid w:val="00B615F2"/>
    <w:rsid w:val="00B6228E"/>
    <w:rsid w:val="00B921D7"/>
    <w:rsid w:val="00B9257A"/>
    <w:rsid w:val="00BD78EE"/>
    <w:rsid w:val="00BE5422"/>
    <w:rsid w:val="00BE7375"/>
    <w:rsid w:val="00C03725"/>
    <w:rsid w:val="00C21A7E"/>
    <w:rsid w:val="00C3098A"/>
    <w:rsid w:val="00C3292C"/>
    <w:rsid w:val="00C3438C"/>
    <w:rsid w:val="00C51953"/>
    <w:rsid w:val="00C55861"/>
    <w:rsid w:val="00C5686B"/>
    <w:rsid w:val="00C57E61"/>
    <w:rsid w:val="00C627BA"/>
    <w:rsid w:val="00C73140"/>
    <w:rsid w:val="00C74024"/>
    <w:rsid w:val="00C76CC7"/>
    <w:rsid w:val="00C83B15"/>
    <w:rsid w:val="00C846B9"/>
    <w:rsid w:val="00C925C8"/>
    <w:rsid w:val="00CB5B4A"/>
    <w:rsid w:val="00CB7F84"/>
    <w:rsid w:val="00CC3A86"/>
    <w:rsid w:val="00CF1B55"/>
    <w:rsid w:val="00D05C38"/>
    <w:rsid w:val="00D07969"/>
    <w:rsid w:val="00D24703"/>
    <w:rsid w:val="00D269A5"/>
    <w:rsid w:val="00D55F58"/>
    <w:rsid w:val="00D62FC0"/>
    <w:rsid w:val="00D853EA"/>
    <w:rsid w:val="00D96BF4"/>
    <w:rsid w:val="00DA0346"/>
    <w:rsid w:val="00DB2E59"/>
    <w:rsid w:val="00DB358F"/>
    <w:rsid w:val="00DC0547"/>
    <w:rsid w:val="00DC3199"/>
    <w:rsid w:val="00DC44F1"/>
    <w:rsid w:val="00DD0518"/>
    <w:rsid w:val="00DF4F0B"/>
    <w:rsid w:val="00DF6D26"/>
    <w:rsid w:val="00E146E5"/>
    <w:rsid w:val="00E24CB2"/>
    <w:rsid w:val="00E47AF0"/>
    <w:rsid w:val="00E53101"/>
    <w:rsid w:val="00E619EE"/>
    <w:rsid w:val="00E65496"/>
    <w:rsid w:val="00E7305D"/>
    <w:rsid w:val="00E86B3E"/>
    <w:rsid w:val="00EA780C"/>
    <w:rsid w:val="00EB2579"/>
    <w:rsid w:val="00EB69D3"/>
    <w:rsid w:val="00EC4DF4"/>
    <w:rsid w:val="00EF6590"/>
    <w:rsid w:val="00F07D22"/>
    <w:rsid w:val="00F2608E"/>
    <w:rsid w:val="00F31D66"/>
    <w:rsid w:val="00F363EC"/>
    <w:rsid w:val="00F413AC"/>
    <w:rsid w:val="00F80A50"/>
    <w:rsid w:val="00FB7618"/>
    <w:rsid w:val="00FC152A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39312F-9A05-4049-B082-8E846F92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w:rsidRDefault="00C51953"&gt;&lt;w:r&gt;&lt;w:t xml:space="preserve"&gt;EQUIVALENCE CONCEPT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Mon92</b:Tag>
    <b:SourceType>Book</b:SourceType>
    <b:Guid>{E88D40F0-D39E-49F0-AF8E-8814DE1B9589}</b:Guid>
    <b:Author>
      <b:Author>
        <b:NameList>
          <b:Person>
            <b:Last>Baker</b:Last>
            <b:First>Mona</b:First>
          </b:Person>
        </b:NameList>
      </b:Author>
    </b:Author>
    <b:Title>In Other Words. A Course book on Translation</b:Title>
    <b:Year>1992</b:Year>
    <b:City>London</b:City>
    <b:RefOrder>1</b:RefOrder>
  </b:Source>
  <b:Source>
    <b:Tag>Alb10</b:Tag>
    <b:SourceType>Book</b:SourceType>
    <b:Guid>{D0C81F08-5B6F-4827-80E9-FEA74077A91D}</b:Guid>
    <b:Author>
      <b:Author>
        <b:NameList>
          <b:Person>
            <b:Last>Pym</b:Last>
            <b:First>Alber</b:First>
          </b:Person>
        </b:NameList>
      </b:Author>
    </b:Author>
    <b:Title>Method in Translation History</b:Title>
    <b:Year>2010</b:Year>
    <b:City>Manchester</b:City>
    <b:Publisher>St Jerome</b:Publisher>
    <b:RefOrder>2</b:RefOrder>
  </b:Source>
  <b:Source>
    <b:Tag>Jea58</b:Tag>
    <b:SourceType>Book</b:SourceType>
    <b:Guid>{B0497293-6906-401C-A70D-F815D5C71275}</b:Guid>
    <b:Author>
      <b:Author>
        <b:NameList>
          <b:Person>
            <b:Last>Jean-Paul</b:Last>
            <b:First>Vinay</b:First>
            <b:Middle>and Jean Darbelnet</b:Middle>
          </b:Person>
        </b:NameList>
      </b:Author>
    </b:Author>
    <b:Title>Stylistique Comparée du Francais et de l' Anglais: Méthode de Traduction</b:Title>
    <b:Year>1958</b:Year>
    <b:City>Paris</b:City>
    <b:Publisher>Didier</b:Publisher>
    <b:RefOrder>3</b:RefOrder>
  </b:Source>
  <b:Source>
    <b:Tag>Jea581</b:Tag>
    <b:SourceType>Book</b:SourceType>
    <b:Guid>{8F127E20-814E-4857-86A6-6FD9EC1839FC}</b:Guid>
    <b:Author>
      <b:Author>
        <b:NameList>
          <b:Person>
            <b:Last>Jean</b:Last>
            <b:First>Vinay,</b:First>
            <b:Middle>Jean ,Darbelnet</b:Middle>
          </b:Person>
        </b:NameList>
      </b:Author>
    </b:Author>
    <b:Title>Stylistique Comparée du Francais et de l' Anglais: Méthode de Traduction.</b:Title>
    <b:Year>1958</b:Year>
    <b:City>Paris</b:City>
    <b:Publisher>Didier</b:Publisher>
    <b:RefOrder>4</b:RefOrder>
  </b:Source>
  <b:Source>
    <b:Tag>Jea582</b:Tag>
    <b:SourceType>Book</b:SourceType>
    <b:Guid>{2CE96C53-EA25-4B22-9986-495F8D5861CE}</b:Guid>
    <b:Author>
      <b:Author>
        <b:NameList>
          <b:Person>
            <b:Last>Darbelnet</b:Last>
            <b:First>Jean</b:First>
            <b:Middle>Vinay &amp; Jean</b:Middle>
          </b:Person>
        </b:NameList>
      </b:Author>
    </b:Author>
    <b:Title>Stylistique Comparée du Francais et de l' Anglais: Méthode de Traduction</b:Title>
    <b:Year>1958</b:Year>
    <b:City>Paris</b:City>
    <b:Publisher>Didier</b:Publisher>
    <b:RefOrder>5</b:RefOrder>
  </b:Source>
  <b:Source>
    <b:Tag>Jea</b:Tag>
    <b:SourceType>Book</b:SourceType>
    <b:Guid>{0A2B6EFC-CF12-4517-87AC-9AFBD1455DDA}</b:Guid>
    <b:Author>
      <b:Author>
        <b:NameList>
          <b:Person>
            <b:Last>Jean Vinay</b:Last>
            <b:First>Jean</b:First>
            <b:Middle>Darbelnet</b:Middle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D226EA71-94BF-45B2-975A-9844AF4D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0</TotalTime>
  <Pages>5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2019-05-16T05:42:00Z</dcterms:created>
  <dcterms:modified xsi:type="dcterms:W3CDTF">2019-05-16T05:42:00Z</dcterms:modified>
</cp:coreProperties>
</file>